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C95BC">
      <w:pPr>
        <w:pStyle w:val="3"/>
        <w:jc w:val="center"/>
        <w:outlineLvl w:val="1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>授权委托书</w:t>
      </w:r>
    </w:p>
    <w:p w14:paraId="63F1543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br w:type="textWrapping"/>
      </w:r>
    </w:p>
    <w:p w14:paraId="32588582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展览组委会</w:t>
      </w:r>
    </w:p>
    <w:p w14:paraId="124B6BB5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2E9462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），系参展作品《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》的作者。该作品参加贵单位举办的“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”展览。</w:t>
      </w:r>
    </w:p>
    <w:p w14:paraId="6BA04584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因本人客观原因，无法亲自到场办理作品领取手续，现自愿委托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）作为我的合法受托人，代为办理该作品的领取、签收、作品交接等全部相关事宜。受托人办理上述事项所签署的各类文件，本人均予以认可，并承担全部相应法律责任。</w:t>
      </w:r>
    </w:p>
    <w:p w14:paraId="62A67735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委托权限：代为领取参展作品、签收确认、办理展览作品交接手续。</w:t>
      </w:r>
    </w:p>
    <w:p w14:paraId="3C50A67B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委托期限：自签字之日起，至本次展览作品领取事宜全部办结为止。</w:t>
      </w:r>
    </w:p>
    <w:p w14:paraId="38F7C28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1634CC">
      <w:pPr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委托人（作者手写签字）：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</w:t>
      </w:r>
    </w:p>
    <w:p w14:paraId="2ECA39B5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35A3A55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75649F56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31F66A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受托人（被授权人签字）：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517534E8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39A91BA3"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D6ADAAA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7" w:h="16839"/>
      <w:pgMar w:top="1213" w:right="1349" w:bottom="1213" w:left="1349" w:header="851" w:footer="992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displayBackgroundShape w:val="1"/>
  <w:bordersDoNotSurroundHeader w:val="1"/>
  <w:bordersDoNotSurroundFooter w:val="1"/>
  <w:documentProtection w:enforcement="0"/>
  <w:defaultTabStop w:val="4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doNotBreakWrappedTables/>
    <w:growAutofit/>
    <w:useFELayout/>
    <w:useAltKinsokuLineBreakRules/>
    <w:splitPgBreakAndParaMark/>
    <w:compatSetting w:name="compatibilityMode" w:uri="http://schemas.microsoft.com/office/word" w:val="14"/>
  </w:compat>
  <w:rsids>
    <w:rsidRoot w:val="00000000"/>
    <w:rsid w:val="48214C9B"/>
    <w:rsid w:val="5DB2DB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left"/>
    </w:pPr>
    <w:rPr>
      <w:rFonts w:ascii="Droid Sans" w:hAnsi="Droid Sans" w:eastAsia="宋体" w:cs="Times New Roman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 w:val="0"/>
      <w:keepLines w:val="0"/>
      <w:pageBreakBefore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b/>
      <w:snapToGrid/>
      <w:color w:val="auto"/>
      <w:spacing w:val="0"/>
      <w:w w:val="100"/>
      <w:kern w:val="0"/>
      <w:position w:val="0"/>
      <w:sz w:val="36"/>
      <w:u w:val="none" w:color="auto"/>
      <w:shd w:val="clear" w:color="auto" w:fill="auto"/>
      <w:vertAlign w:val="baseline"/>
      <w:lang w:val="en-US" w:eastAsia="zh-CN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264</Words>
  <Characters>264</Characters>
  <TotalTime>0</TotalTime>
  <ScaleCrop>false</ScaleCrop>
  <LinksUpToDate>false</LinksUpToDate>
  <CharactersWithSpaces>537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2026-09-17T15:06:00Z</dcterms:created>
  <dc:creator>WL</dc:creator>
  <cp:lastModifiedBy>悄吟</cp:lastModifiedBy>
  <dcterms:modified xsi:type="dcterms:W3CDTF">2026-09-17T08:27:40Z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C343457576BC4341909B855F40B26F3C_13</vt:lpwstr>
  </property>
</Properties>
</file>